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3514"/>
        <w:gridCol w:w="942"/>
        <w:gridCol w:w="2407"/>
      </w:tblGrid>
      <w:tr w:rsidR="000172E5" w:rsidRPr="00637200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637200" w:rsidRDefault="00A076B0" w:rsidP="00A076B0">
            <w:pPr>
              <w:pStyle w:val="Heading1"/>
              <w:outlineLvl w:val="0"/>
            </w:pPr>
            <w:r>
              <w:t>Guest Information</w:t>
            </w:r>
          </w:p>
        </w:tc>
      </w:tr>
      <w:tr w:rsidR="000172E5" w:rsidRPr="00846B76" w:rsidTr="006145D8">
        <w:sdt>
          <w:sdtPr>
            <w:id w:val="1621259925"/>
            <w:placeholder>
              <w:docPart w:val="C821E31AE3FB40CDB6D28819D02E50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0259C90BBF7349FA9EF37BBF3EA8FB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A076B0">
        <w:sdt>
          <w:sdtPr>
            <w:id w:val="946660661"/>
            <w:placeholder>
              <w:docPart w:val="D8C716D911AE4FCC85F17E743293D8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8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076B0" w:rsidRPr="00846B76" w:rsidRDefault="00A076B0" w:rsidP="00311D4F"/>
        </w:tc>
        <w:tc>
          <w:tcPr>
            <w:tcW w:w="503" w:type="pct"/>
            <w:tcBorders>
              <w:top w:val="single" w:sz="4" w:space="0" w:color="auto"/>
            </w:tcBorders>
            <w:vAlign w:val="bottom"/>
          </w:tcPr>
          <w:p w:rsidR="000172E5" w:rsidRDefault="000172E5" w:rsidP="00A076B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A076B0" w:rsidRPr="00846B76" w:rsidTr="00A076B0">
        <w:trPr>
          <w:gridAfter w:val="1"/>
          <w:wAfter w:w="1286" w:type="pct"/>
        </w:trPr>
        <w:tc>
          <w:tcPr>
            <w:tcW w:w="1334" w:type="pct"/>
            <w:vAlign w:val="bottom"/>
          </w:tcPr>
          <w:p w:rsidR="00A076B0" w:rsidRDefault="00A076B0" w:rsidP="00637200">
            <w:pPr>
              <w:pStyle w:val="NormalIndent"/>
            </w:pPr>
            <w:r>
              <w:t>Amount of Guest</w:t>
            </w:r>
          </w:p>
        </w:tc>
        <w:tc>
          <w:tcPr>
            <w:tcW w:w="18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076B0" w:rsidRPr="00846B76" w:rsidRDefault="00A076B0" w:rsidP="00311D4F"/>
        </w:tc>
        <w:tc>
          <w:tcPr>
            <w:tcW w:w="503" w:type="pct"/>
            <w:tcBorders>
              <w:top w:val="single" w:sz="4" w:space="0" w:color="auto"/>
            </w:tcBorders>
            <w:vAlign w:val="bottom"/>
          </w:tcPr>
          <w:p w:rsidR="00A076B0" w:rsidRDefault="00A076B0" w:rsidP="00A076B0"/>
        </w:tc>
      </w:tr>
      <w:tr w:rsidR="000172E5" w:rsidRPr="00846B76" w:rsidTr="006145D8">
        <w:sdt>
          <w:sdtPr>
            <w:id w:val="1334104394"/>
            <w:placeholder>
              <w:docPart w:val="514333F7C8624D7D81232B193D3397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A076B0" w:rsidRDefault="00A076B0" w:rsidP="00311D4F"/>
          <w:p w:rsidR="00A076B0" w:rsidRPr="00846B76" w:rsidRDefault="00A076B0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0172E5" w:rsidRPr="0006568A" w:rsidRDefault="000172E5" w:rsidP="00637200">
      <w:bookmarkStart w:id="0" w:name="_GoBack"/>
      <w:bookmarkEnd w:id="0"/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6B0" w:rsidRDefault="00A076B0" w:rsidP="000172E5">
      <w:pPr>
        <w:spacing w:after="0" w:line="240" w:lineRule="auto"/>
      </w:pPr>
      <w:r>
        <w:separator/>
      </w:r>
    </w:p>
  </w:endnote>
  <w:endnote w:type="continuationSeparator" w:id="0">
    <w:p w:rsidR="00A076B0" w:rsidRDefault="00A076B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BD393-D96C-4902-8EAA-FEDFEA787432}"/>
    <w:embedBold r:id="rId2" w:fontKey="{E0CB89EA-1302-4803-8BD5-4925DCB7CC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CD2910-044E-4D52-B8F5-255A66DF553E}"/>
    <w:embedBold r:id="rId4" w:fontKey="{283D69E5-38DA-499A-B1C1-81CE442C03D5}"/>
    <w:embedItalic r:id="rId5" w:fontKey="{199C367C-930C-4926-8F84-A7B7247775F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0D0FEB8-1679-45C2-BEC9-715FED5B7A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764523C-6ABC-49BA-A8A2-272E0036ED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A076B0" w:rsidRPr="00311D4F" w:rsidTr="00637200">
      <w:tc>
        <w:tcPr>
          <w:tcW w:w="4675" w:type="dxa"/>
          <w:vAlign w:val="center"/>
        </w:tcPr>
        <w:p w:rsidR="00A076B0" w:rsidRPr="00311D4F" w:rsidRDefault="00A076B0" w:rsidP="00A076B0">
          <w:pPr>
            <w:pStyle w:val="Footer"/>
            <w:jc w:val="center"/>
          </w:pPr>
        </w:p>
      </w:tc>
    </w:tr>
    <w:tr w:rsidR="00A076B0" w:rsidRPr="00311D4F" w:rsidTr="00637200">
      <w:tc>
        <w:tcPr>
          <w:tcW w:w="4675" w:type="dxa"/>
          <w:vAlign w:val="center"/>
        </w:tcPr>
        <w:p w:rsidR="00A076B0" w:rsidRPr="00311D4F" w:rsidRDefault="00A076B0" w:rsidP="00A076B0">
          <w:pPr>
            <w:pStyle w:val="Footer"/>
            <w:jc w:val="center"/>
            <w:rPr>
              <w:noProof/>
            </w:rPr>
          </w:pP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6B0" w:rsidRDefault="00A076B0" w:rsidP="000172E5">
      <w:pPr>
        <w:spacing w:after="0" w:line="240" w:lineRule="auto"/>
      </w:pPr>
      <w:r>
        <w:separator/>
      </w:r>
    </w:p>
  </w:footnote>
  <w:footnote w:type="continuationSeparator" w:id="0">
    <w:p w:rsidR="00A076B0" w:rsidRDefault="00A076B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A076B0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:rsidR="00A076B0" w:rsidRDefault="00A076B0" w:rsidP="00A076B0">
          <w:pPr>
            <w:pStyle w:val="Header"/>
            <w:jc w:val="center"/>
          </w:pPr>
          <w:r w:rsidRPr="00637200">
            <w:rPr>
              <w:noProof/>
            </w:rPr>
            <w:drawing>
              <wp:inline distT="0" distB="0" distL="0" distR="0" wp14:anchorId="791D6B91" wp14:editId="78B48472">
                <wp:extent cx="2020187" cy="1340476"/>
                <wp:effectExtent l="133350" t="114300" r="113665" b="14605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302" cy="140624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  <w:p w:rsidR="00B337A2" w:rsidRPr="00637200" w:rsidRDefault="00A076B0" w:rsidP="00A076B0">
          <w:pPr>
            <w:pStyle w:val="Header"/>
            <w:jc w:val="center"/>
          </w:pPr>
          <w:r>
            <w:t>Trial walk Registration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B0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076B0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uchan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21E31AE3FB40CDB6D28819D02E5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3C24D-B222-4CB9-94C2-DEEF9121B924}"/>
      </w:docPartPr>
      <w:docPartBody>
        <w:p w:rsidR="00000000" w:rsidRDefault="00D1004D">
          <w:pPr>
            <w:pStyle w:val="C821E31AE3FB40CDB6D28819D02E5050"/>
          </w:pPr>
          <w:r w:rsidRPr="006145D8">
            <w:t>First Name</w:t>
          </w:r>
        </w:p>
      </w:docPartBody>
    </w:docPart>
    <w:docPart>
      <w:docPartPr>
        <w:name w:val="0259C90BBF7349FA9EF37BBF3EA8F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B6212-D666-4459-A9AF-F48C372115C1}"/>
      </w:docPartPr>
      <w:docPartBody>
        <w:p w:rsidR="00000000" w:rsidRDefault="00D1004D">
          <w:pPr>
            <w:pStyle w:val="0259C90BBF7349FA9EF37BBF3EA8FB45"/>
          </w:pPr>
          <w:r w:rsidRPr="006145D8">
            <w:t>Last Name</w:t>
          </w:r>
        </w:p>
      </w:docPartBody>
    </w:docPart>
    <w:docPart>
      <w:docPartPr>
        <w:name w:val="D8C716D911AE4FCC85F17E743293D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7E52A-69D6-4143-ABBE-1E56B232BC67}"/>
      </w:docPartPr>
      <w:docPartBody>
        <w:p w:rsidR="00000000" w:rsidRDefault="00D1004D">
          <w:pPr>
            <w:pStyle w:val="D8C716D911AE4FCC85F17E743293D8BF"/>
          </w:pPr>
          <w:r w:rsidRPr="006145D8">
            <w:t>Cell Phone</w:t>
          </w:r>
        </w:p>
      </w:docPartBody>
    </w:docPart>
    <w:docPart>
      <w:docPartPr>
        <w:name w:val="514333F7C8624D7D81232B193D339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F3D19-2C46-430B-B5CF-AE8DFACCA312}"/>
      </w:docPartPr>
      <w:docPartBody>
        <w:p w:rsidR="00000000" w:rsidRDefault="00D1004D">
          <w:pPr>
            <w:pStyle w:val="514333F7C8624D7D81232B193D3397F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14BB9773AB954941A5E29C5C8646CBB4">
    <w:name w:val="14BB9773AB954941A5E29C5C8646CBB4"/>
  </w:style>
  <w:style w:type="paragraph" w:customStyle="1" w:styleId="C821E31AE3FB40CDB6D28819D02E5050">
    <w:name w:val="C821E31AE3FB40CDB6D28819D02E5050"/>
  </w:style>
  <w:style w:type="paragraph" w:customStyle="1" w:styleId="0259C90BBF7349FA9EF37BBF3EA8FB45">
    <w:name w:val="0259C90BBF7349FA9EF37BBF3EA8FB45"/>
  </w:style>
  <w:style w:type="paragraph" w:customStyle="1" w:styleId="D8C716D911AE4FCC85F17E743293D8BF">
    <w:name w:val="D8C716D911AE4FCC85F17E743293D8BF"/>
  </w:style>
  <w:style w:type="paragraph" w:customStyle="1" w:styleId="2224576108E2481CACF412D4807672A6">
    <w:name w:val="2224576108E2481CACF412D4807672A6"/>
  </w:style>
  <w:style w:type="paragraph" w:customStyle="1" w:styleId="514333F7C8624D7D81232B193D3397F8">
    <w:name w:val="514333F7C8624D7D81232B193D3397F8"/>
  </w:style>
  <w:style w:type="paragraph" w:customStyle="1" w:styleId="40C9DE83E439430D88D42763080BBAD9">
    <w:name w:val="40C9DE83E439430D88D42763080BBAD9"/>
  </w:style>
  <w:style w:type="paragraph" w:customStyle="1" w:styleId="A0C83C825571441AB6BC7CEFC022DD3F">
    <w:name w:val="A0C83C825571441AB6BC7CEFC022DD3F"/>
  </w:style>
  <w:style w:type="paragraph" w:customStyle="1" w:styleId="F7D7F2D925D44D77B409667D71AC9720">
    <w:name w:val="F7D7F2D925D44D77B409667D71AC9720"/>
  </w:style>
  <w:style w:type="paragraph" w:customStyle="1" w:styleId="E8C0922ACA3341048A0A87F09ECFD77E">
    <w:name w:val="E8C0922ACA3341048A0A87F09ECFD77E"/>
  </w:style>
  <w:style w:type="paragraph" w:customStyle="1" w:styleId="065036184BA34765A8DDA9BC79D40299">
    <w:name w:val="065036184BA34765A8DDA9BC79D40299"/>
  </w:style>
  <w:style w:type="paragraph" w:customStyle="1" w:styleId="BB9C7E1465E5420DA717579971E45873">
    <w:name w:val="BB9C7E1465E5420DA717579971E45873"/>
  </w:style>
  <w:style w:type="paragraph" w:customStyle="1" w:styleId="8280BC62DA5B4ED3BD4DEA13F0F62383">
    <w:name w:val="8280BC62DA5B4ED3BD4DEA13F0F623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729D49-2C77-4642-93E4-B54011358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2022-10-13T15:34:00Z</dcterms:created>
  <dcterms:modified xsi:type="dcterms:W3CDTF">2022-10-13T15:50:00Z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